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A17D8" w14:textId="77777777" w:rsidR="00C6516E" w:rsidRDefault="00C6516E" w:rsidP="0061413E">
      <w:pPr>
        <w:spacing w:after="0" w:line="240" w:lineRule="auto"/>
      </w:pPr>
    </w:p>
    <w:p w14:paraId="534A84B2" w14:textId="77777777" w:rsidR="0061413E" w:rsidRDefault="0061413E" w:rsidP="0061413E">
      <w:pPr>
        <w:spacing w:after="0" w:line="240" w:lineRule="auto"/>
      </w:pPr>
    </w:p>
    <w:p w14:paraId="6CD17D93" w14:textId="191219A0" w:rsidR="00B215E7" w:rsidRPr="007B600A" w:rsidRDefault="00B215E7" w:rsidP="0061413E">
      <w:pPr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Job title:</w:t>
      </w:r>
      <w:r w:rsidR="00B75921" w:rsidRPr="007B600A">
        <w:rPr>
          <w:sz w:val="24"/>
          <w:szCs w:val="24"/>
        </w:rPr>
        <w:t xml:space="preserve"> Payment Officer </w:t>
      </w:r>
    </w:p>
    <w:p w14:paraId="3BCB533C" w14:textId="0E1F2BBE" w:rsidR="00B215E7" w:rsidRPr="007B600A" w:rsidRDefault="00B215E7" w:rsidP="0061413E">
      <w:pPr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Directorate/Service/Team:</w:t>
      </w:r>
      <w:r w:rsidR="00B75921" w:rsidRPr="007B600A">
        <w:rPr>
          <w:sz w:val="24"/>
          <w:szCs w:val="24"/>
        </w:rPr>
        <w:t xml:space="preserve"> </w:t>
      </w:r>
      <w:r w:rsidR="001A7FF7" w:rsidRPr="007B600A">
        <w:rPr>
          <w:sz w:val="24"/>
          <w:szCs w:val="24"/>
        </w:rPr>
        <w:t>Chief Executive</w:t>
      </w:r>
    </w:p>
    <w:p w14:paraId="0244EEC1" w14:textId="77777777" w:rsidR="00B215E7" w:rsidRPr="007B600A" w:rsidRDefault="00B215E7" w:rsidP="0061413E">
      <w:pPr>
        <w:spacing w:after="0" w:line="240" w:lineRule="auto"/>
        <w:rPr>
          <w:sz w:val="24"/>
          <w:szCs w:val="24"/>
        </w:rPr>
      </w:pPr>
    </w:p>
    <w:p w14:paraId="2988204E" w14:textId="77777777" w:rsidR="00B215E7" w:rsidRPr="007B600A" w:rsidRDefault="00B215E7" w:rsidP="0061413E">
      <w:pPr>
        <w:spacing w:after="0" w:line="240" w:lineRule="auto"/>
        <w:rPr>
          <w:b/>
          <w:sz w:val="24"/>
          <w:szCs w:val="24"/>
        </w:rPr>
      </w:pPr>
      <w:r w:rsidRPr="007B600A">
        <w:rPr>
          <w:b/>
          <w:sz w:val="24"/>
          <w:szCs w:val="24"/>
        </w:rPr>
        <w:t xml:space="preserve">Organisation </w:t>
      </w:r>
      <w:r w:rsidR="00D20B88" w:rsidRPr="007B600A">
        <w:rPr>
          <w:b/>
          <w:sz w:val="24"/>
          <w:szCs w:val="24"/>
        </w:rPr>
        <w:t>s</w:t>
      </w:r>
      <w:r w:rsidRPr="007B600A">
        <w:rPr>
          <w:b/>
          <w:sz w:val="24"/>
          <w:szCs w:val="24"/>
        </w:rPr>
        <w:t xml:space="preserve">tructure </w:t>
      </w:r>
    </w:p>
    <w:p w14:paraId="664C2109" w14:textId="4182EDBF" w:rsidR="00B215E7" w:rsidRPr="007B600A" w:rsidRDefault="00B215E7" w:rsidP="0061413E">
      <w:pPr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Reporting to:</w:t>
      </w:r>
      <w:r w:rsidR="00B75921" w:rsidRPr="007B600A">
        <w:rPr>
          <w:sz w:val="24"/>
          <w:szCs w:val="24"/>
        </w:rPr>
        <w:t xml:space="preserve"> Team Leader </w:t>
      </w:r>
    </w:p>
    <w:p w14:paraId="119C38CE" w14:textId="22B41EE2" w:rsidR="00B215E7" w:rsidRPr="007B600A" w:rsidRDefault="00B215E7" w:rsidP="0061413E">
      <w:pPr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Responsibility for:</w:t>
      </w:r>
      <w:r w:rsidR="7BE94801" w:rsidRPr="007B600A">
        <w:rPr>
          <w:sz w:val="24"/>
          <w:szCs w:val="24"/>
        </w:rPr>
        <w:t xml:space="preserve"> The payment, processing, </w:t>
      </w:r>
      <w:r w:rsidR="77072BBD" w:rsidRPr="007B600A">
        <w:rPr>
          <w:sz w:val="24"/>
          <w:szCs w:val="24"/>
        </w:rPr>
        <w:t>reconciliation</w:t>
      </w:r>
      <w:r w:rsidR="7BE94801" w:rsidRPr="007B600A">
        <w:rPr>
          <w:sz w:val="24"/>
          <w:szCs w:val="24"/>
        </w:rPr>
        <w:t xml:space="preserve"> and audit of </w:t>
      </w:r>
      <w:r w:rsidR="32EB6FC6" w:rsidRPr="007B600A">
        <w:rPr>
          <w:sz w:val="24"/>
          <w:szCs w:val="24"/>
        </w:rPr>
        <w:t>financial</w:t>
      </w:r>
      <w:r w:rsidR="7BE94801" w:rsidRPr="007B600A">
        <w:rPr>
          <w:sz w:val="24"/>
          <w:szCs w:val="24"/>
        </w:rPr>
        <w:t xml:space="preserve"> activity for central and specific finance functions across the Loca</w:t>
      </w:r>
      <w:r w:rsidR="78D09118" w:rsidRPr="007B600A">
        <w:rPr>
          <w:sz w:val="24"/>
          <w:szCs w:val="24"/>
        </w:rPr>
        <w:t>lity areas of Children’s Services</w:t>
      </w:r>
      <w:r w:rsidR="422B59B0" w:rsidRPr="007B600A">
        <w:rPr>
          <w:sz w:val="24"/>
          <w:szCs w:val="24"/>
        </w:rPr>
        <w:t xml:space="preserve"> in accordance with current legislation, policy and practice</w:t>
      </w:r>
      <w:r w:rsidR="78D09118" w:rsidRPr="007B600A">
        <w:rPr>
          <w:sz w:val="24"/>
          <w:szCs w:val="24"/>
        </w:rPr>
        <w:t>.</w:t>
      </w:r>
    </w:p>
    <w:p w14:paraId="514AED85" w14:textId="3D727E4F" w:rsidR="00B75921" w:rsidRPr="007B600A" w:rsidRDefault="00B75921" w:rsidP="00B75921">
      <w:pPr>
        <w:spacing w:after="0" w:line="240" w:lineRule="auto"/>
        <w:rPr>
          <w:sz w:val="24"/>
          <w:szCs w:val="24"/>
        </w:rPr>
      </w:pPr>
    </w:p>
    <w:p w14:paraId="297863AB" w14:textId="77777777" w:rsidR="00B215E7" w:rsidRPr="007B600A" w:rsidRDefault="0061413E" w:rsidP="0061413E">
      <w:pPr>
        <w:spacing w:after="0" w:line="240" w:lineRule="auto"/>
        <w:rPr>
          <w:b/>
          <w:sz w:val="24"/>
          <w:szCs w:val="24"/>
        </w:rPr>
      </w:pPr>
      <w:r w:rsidRPr="007B600A">
        <w:rPr>
          <w:b/>
          <w:sz w:val="24"/>
          <w:szCs w:val="24"/>
        </w:rPr>
        <w:t xml:space="preserve">Context of </w:t>
      </w:r>
      <w:r w:rsidR="00D20B88" w:rsidRPr="007B600A">
        <w:rPr>
          <w:b/>
          <w:sz w:val="24"/>
          <w:szCs w:val="24"/>
        </w:rPr>
        <w:t>w</w:t>
      </w:r>
      <w:r w:rsidRPr="007B600A">
        <w:rPr>
          <w:b/>
          <w:sz w:val="24"/>
          <w:szCs w:val="24"/>
        </w:rPr>
        <w:t>ork</w:t>
      </w:r>
    </w:p>
    <w:p w14:paraId="7BA76012" w14:textId="3A36DF61" w:rsidR="0061413E" w:rsidRPr="007B600A" w:rsidRDefault="2857CA30" w:rsidP="0061413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7B600A">
        <w:rPr>
          <w:rFonts w:ascii="Calibri" w:eastAsia="Calibri" w:hAnsi="Calibri" w:cs="Calibri"/>
          <w:sz w:val="24"/>
          <w:szCs w:val="24"/>
        </w:rPr>
        <w:t xml:space="preserve">These posts will be required to work </w:t>
      </w:r>
      <w:r w:rsidR="003D15F3" w:rsidRPr="007B600A">
        <w:rPr>
          <w:rFonts w:ascii="Calibri" w:eastAsia="Calibri" w:hAnsi="Calibri" w:cs="Calibri"/>
          <w:sz w:val="24"/>
          <w:szCs w:val="24"/>
        </w:rPr>
        <w:t>from</w:t>
      </w:r>
      <w:r w:rsidRPr="007B600A">
        <w:rPr>
          <w:rFonts w:ascii="Calibri" w:eastAsia="Calibri" w:hAnsi="Calibri" w:cs="Calibri"/>
          <w:sz w:val="24"/>
          <w:szCs w:val="24"/>
        </w:rPr>
        <w:t xml:space="preserve"> County Hall as well as some remote working from home.</w:t>
      </w:r>
      <w:r w:rsidR="6DCA8333" w:rsidRPr="007B600A">
        <w:rPr>
          <w:rFonts w:ascii="Calibri" w:eastAsia="Calibri" w:hAnsi="Calibri" w:cs="Calibri"/>
          <w:sz w:val="24"/>
          <w:szCs w:val="24"/>
        </w:rPr>
        <w:t xml:space="preserve"> This is to enable peer support, team working, attending training, cover and collaborative working with colleagues</w:t>
      </w:r>
    </w:p>
    <w:p w14:paraId="0BB31EDC" w14:textId="32151927" w:rsidR="0061413E" w:rsidRPr="007B600A" w:rsidRDefault="0061413E" w:rsidP="0061413E">
      <w:pPr>
        <w:spacing w:after="0" w:line="240" w:lineRule="auto"/>
        <w:rPr>
          <w:sz w:val="24"/>
          <w:szCs w:val="24"/>
        </w:rPr>
      </w:pPr>
    </w:p>
    <w:p w14:paraId="308B9E24" w14:textId="45B3E02B" w:rsidR="0061413E" w:rsidRPr="007B600A" w:rsidRDefault="2F126651" w:rsidP="17EF240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The types of activity will cover:</w:t>
      </w:r>
    </w:p>
    <w:p w14:paraId="173EF37F" w14:textId="26F5CC6C" w:rsidR="0061413E" w:rsidRPr="007B600A" w:rsidRDefault="2FF26C96" w:rsidP="57F0B8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Invoice processing</w:t>
      </w:r>
    </w:p>
    <w:p w14:paraId="60698EEC" w14:textId="4D423F2C" w:rsidR="0061413E" w:rsidRPr="007B600A" w:rsidRDefault="2FF26C96" w:rsidP="57F0B8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Procurement</w:t>
      </w:r>
    </w:p>
    <w:p w14:paraId="40DE8C5E" w14:textId="3C3122BA" w:rsidR="0061413E" w:rsidRPr="007B600A" w:rsidRDefault="2FF26C96" w:rsidP="57F0B8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 xml:space="preserve">Instant payments via a </w:t>
      </w:r>
      <w:proofErr w:type="gramStart"/>
      <w:r w:rsidRPr="007B600A">
        <w:rPr>
          <w:sz w:val="24"/>
          <w:szCs w:val="24"/>
        </w:rPr>
        <w:t>third party</w:t>
      </w:r>
      <w:proofErr w:type="gramEnd"/>
      <w:r w:rsidRPr="007B600A">
        <w:rPr>
          <w:sz w:val="24"/>
          <w:szCs w:val="24"/>
        </w:rPr>
        <w:t xml:space="preserve"> system</w:t>
      </w:r>
    </w:p>
    <w:p w14:paraId="4BDA98F8" w14:textId="210A474A" w:rsidR="0061413E" w:rsidRPr="007B600A" w:rsidRDefault="2FF26C96" w:rsidP="57F0B8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Account Reconciliations</w:t>
      </w:r>
    </w:p>
    <w:p w14:paraId="07D395A0" w14:textId="16FEC4E6" w:rsidR="0061413E" w:rsidRPr="007B600A" w:rsidRDefault="158D2022" w:rsidP="57F0B8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P</w:t>
      </w:r>
      <w:r w:rsidR="2FF26C96" w:rsidRPr="007B600A">
        <w:rPr>
          <w:sz w:val="24"/>
          <w:szCs w:val="24"/>
        </w:rPr>
        <w:t>rocessing payments for diverse areas of Children's Services</w:t>
      </w:r>
    </w:p>
    <w:p w14:paraId="5BA27CC7" w14:textId="21FD15BD" w:rsidR="0061413E" w:rsidRPr="007B600A" w:rsidRDefault="77CB6A7D" w:rsidP="57F0B8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A</w:t>
      </w:r>
      <w:r w:rsidR="2FF26C96" w:rsidRPr="007B600A">
        <w:rPr>
          <w:sz w:val="24"/>
          <w:szCs w:val="24"/>
        </w:rPr>
        <w:t>uditing</w:t>
      </w:r>
      <w:r w:rsidR="1DC5A82A" w:rsidRPr="007B600A">
        <w:rPr>
          <w:sz w:val="24"/>
          <w:szCs w:val="24"/>
        </w:rPr>
        <w:t xml:space="preserve"> and review of financial packages</w:t>
      </w:r>
    </w:p>
    <w:p w14:paraId="60C458CC" w14:textId="5A47571A" w:rsidR="0583A18B" w:rsidRPr="007B600A" w:rsidRDefault="0583A18B" w:rsidP="4BB6467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>Payment of specific commissioned packages/support.</w:t>
      </w:r>
    </w:p>
    <w:p w14:paraId="14058364" w14:textId="48578B16" w:rsidR="0061413E" w:rsidRPr="007B600A" w:rsidRDefault="0061413E" w:rsidP="0061413E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4"/>
        </w:rPr>
      </w:pPr>
    </w:p>
    <w:p w14:paraId="161FAB71" w14:textId="77777777" w:rsidR="0061413E" w:rsidRPr="007B600A" w:rsidRDefault="0061413E" w:rsidP="0061413E">
      <w:pPr>
        <w:spacing w:after="0" w:line="240" w:lineRule="auto"/>
        <w:rPr>
          <w:sz w:val="24"/>
          <w:szCs w:val="24"/>
        </w:rPr>
      </w:pPr>
    </w:p>
    <w:p w14:paraId="5800DD8C" w14:textId="77777777" w:rsidR="0061413E" w:rsidRPr="007B600A" w:rsidRDefault="0061413E" w:rsidP="0061413E">
      <w:pPr>
        <w:spacing w:after="0" w:line="240" w:lineRule="auto"/>
        <w:rPr>
          <w:b/>
          <w:sz w:val="24"/>
          <w:szCs w:val="24"/>
        </w:rPr>
      </w:pPr>
      <w:r w:rsidRPr="007B600A">
        <w:rPr>
          <w:b/>
          <w:sz w:val="24"/>
          <w:szCs w:val="24"/>
        </w:rPr>
        <w:t xml:space="preserve">Travel </w:t>
      </w:r>
      <w:r w:rsidR="00D20B88" w:rsidRPr="007B600A">
        <w:rPr>
          <w:b/>
          <w:sz w:val="24"/>
          <w:szCs w:val="24"/>
        </w:rPr>
        <w:t>r</w:t>
      </w:r>
      <w:r w:rsidRPr="007B600A">
        <w:rPr>
          <w:b/>
          <w:sz w:val="24"/>
          <w:szCs w:val="24"/>
        </w:rPr>
        <w:t>equirement</w:t>
      </w:r>
    </w:p>
    <w:p w14:paraId="4D24A712" w14:textId="180716D9" w:rsidR="0061413E" w:rsidRPr="007B600A" w:rsidRDefault="00413156" w:rsidP="0061413E">
      <w:pPr>
        <w:spacing w:after="0" w:line="240" w:lineRule="auto"/>
        <w:rPr>
          <w:bCs/>
          <w:sz w:val="24"/>
          <w:szCs w:val="24"/>
        </w:rPr>
      </w:pPr>
      <w:r w:rsidRPr="007B600A">
        <w:rPr>
          <w:bCs/>
          <w:sz w:val="24"/>
          <w:szCs w:val="24"/>
        </w:rPr>
        <w:t xml:space="preserve">These posts will be required to work </w:t>
      </w:r>
      <w:r w:rsidR="003D15F3" w:rsidRPr="007B600A">
        <w:rPr>
          <w:bCs/>
          <w:sz w:val="24"/>
          <w:szCs w:val="24"/>
        </w:rPr>
        <w:t>from</w:t>
      </w:r>
      <w:r w:rsidRPr="007B600A">
        <w:rPr>
          <w:bCs/>
          <w:sz w:val="24"/>
          <w:szCs w:val="24"/>
        </w:rPr>
        <w:t xml:space="preserve"> County Hall as well as some remote working from home.</w:t>
      </w:r>
    </w:p>
    <w:p w14:paraId="6F957B5E" w14:textId="77777777" w:rsidR="00413156" w:rsidRPr="007B600A" w:rsidRDefault="00413156" w:rsidP="0061413E">
      <w:pPr>
        <w:spacing w:after="0" w:line="240" w:lineRule="auto"/>
        <w:rPr>
          <w:sz w:val="24"/>
          <w:szCs w:val="24"/>
        </w:rPr>
      </w:pPr>
    </w:p>
    <w:p w14:paraId="122A42EC" w14:textId="77777777" w:rsidR="0061413E" w:rsidRPr="007B600A" w:rsidRDefault="0061413E" w:rsidP="0061413E">
      <w:pPr>
        <w:spacing w:after="0" w:line="240" w:lineRule="auto"/>
        <w:rPr>
          <w:b/>
          <w:sz w:val="24"/>
          <w:szCs w:val="24"/>
        </w:rPr>
      </w:pPr>
      <w:r w:rsidRPr="007B600A">
        <w:rPr>
          <w:b/>
          <w:sz w:val="24"/>
          <w:szCs w:val="24"/>
        </w:rPr>
        <w:t xml:space="preserve">Other information  </w:t>
      </w:r>
    </w:p>
    <w:p w14:paraId="128DCF15" w14:textId="43B44749" w:rsidR="444CAD5A" w:rsidRPr="007B600A" w:rsidRDefault="444CAD5A" w:rsidP="735018AB">
      <w:pPr>
        <w:spacing w:after="0" w:line="240" w:lineRule="auto"/>
        <w:rPr>
          <w:sz w:val="24"/>
          <w:szCs w:val="24"/>
        </w:rPr>
      </w:pPr>
      <w:r w:rsidRPr="007B600A">
        <w:rPr>
          <w:sz w:val="24"/>
          <w:szCs w:val="24"/>
        </w:rPr>
        <w:t xml:space="preserve">Due to the sensitive nature of the work across Children’s there is a </w:t>
      </w:r>
      <w:r w:rsidR="13576281" w:rsidRPr="007B600A">
        <w:rPr>
          <w:sz w:val="24"/>
          <w:szCs w:val="24"/>
        </w:rPr>
        <w:t>requirement</w:t>
      </w:r>
      <w:r w:rsidRPr="007B600A">
        <w:rPr>
          <w:sz w:val="24"/>
          <w:szCs w:val="24"/>
        </w:rPr>
        <w:t xml:space="preserve"> for a DBS Basic Check.</w:t>
      </w:r>
    </w:p>
    <w:p w14:paraId="50975832" w14:textId="77777777" w:rsidR="0061413E" w:rsidRPr="007B600A" w:rsidRDefault="0061413E" w:rsidP="0061413E">
      <w:pPr>
        <w:spacing w:after="0" w:line="240" w:lineRule="auto"/>
        <w:rPr>
          <w:sz w:val="24"/>
          <w:szCs w:val="24"/>
        </w:rPr>
      </w:pPr>
    </w:p>
    <w:p w14:paraId="460C84E4" w14:textId="256BF548" w:rsidR="0061413E" w:rsidRPr="007B600A" w:rsidRDefault="0061413E" w:rsidP="0061413E">
      <w:pPr>
        <w:spacing w:after="0" w:line="240" w:lineRule="auto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1238"/>
        <w:gridCol w:w="2254"/>
      </w:tblGrid>
      <w:tr w:rsidR="0061413E" w:rsidRPr="007B600A" w14:paraId="2DD5B868" w14:textId="77777777">
        <w:tc>
          <w:tcPr>
            <w:tcW w:w="9016" w:type="dxa"/>
            <w:gridSpan w:val="4"/>
          </w:tcPr>
          <w:p w14:paraId="6952F033" w14:textId="77777777" w:rsidR="0061413E" w:rsidRPr="007B600A" w:rsidRDefault="0061413E">
            <w:pPr>
              <w:jc w:val="center"/>
              <w:rPr>
                <w:b/>
                <w:sz w:val="24"/>
                <w:szCs w:val="24"/>
              </w:rPr>
            </w:pPr>
            <w:r w:rsidRPr="007B600A">
              <w:rPr>
                <w:b/>
                <w:sz w:val="24"/>
                <w:szCs w:val="24"/>
              </w:rPr>
              <w:t>Context statement prepared by:</w:t>
            </w:r>
          </w:p>
        </w:tc>
      </w:tr>
      <w:tr w:rsidR="0061413E" w:rsidRPr="007B600A" w14:paraId="6DECD961" w14:textId="77777777">
        <w:tc>
          <w:tcPr>
            <w:tcW w:w="2122" w:type="dxa"/>
          </w:tcPr>
          <w:p w14:paraId="7B104C7D" w14:textId="77777777" w:rsidR="0061413E" w:rsidRPr="007B600A" w:rsidRDefault="0061413E">
            <w:pPr>
              <w:rPr>
                <w:sz w:val="24"/>
                <w:szCs w:val="24"/>
              </w:rPr>
            </w:pPr>
            <w:r w:rsidRPr="007B600A">
              <w:rPr>
                <w:sz w:val="24"/>
                <w:szCs w:val="24"/>
              </w:rPr>
              <w:t>Manager</w:t>
            </w:r>
          </w:p>
        </w:tc>
        <w:tc>
          <w:tcPr>
            <w:tcW w:w="3402" w:type="dxa"/>
          </w:tcPr>
          <w:p w14:paraId="3B534807" w14:textId="6201901D" w:rsidR="0061413E" w:rsidRPr="007B600A" w:rsidRDefault="001A7FF7">
            <w:pPr>
              <w:rPr>
                <w:sz w:val="24"/>
                <w:szCs w:val="24"/>
              </w:rPr>
            </w:pPr>
            <w:r w:rsidRPr="007B600A">
              <w:rPr>
                <w:sz w:val="24"/>
                <w:szCs w:val="24"/>
              </w:rPr>
              <w:t>Louise Smith</w:t>
            </w:r>
          </w:p>
        </w:tc>
        <w:tc>
          <w:tcPr>
            <w:tcW w:w="1238" w:type="dxa"/>
          </w:tcPr>
          <w:p w14:paraId="04FF0EB0" w14:textId="77777777" w:rsidR="0061413E" w:rsidRPr="007B600A" w:rsidRDefault="0061413E">
            <w:pPr>
              <w:rPr>
                <w:sz w:val="24"/>
                <w:szCs w:val="24"/>
              </w:rPr>
            </w:pPr>
            <w:r w:rsidRPr="007B600A">
              <w:rPr>
                <w:sz w:val="24"/>
                <w:szCs w:val="24"/>
              </w:rPr>
              <w:t>Date</w:t>
            </w:r>
          </w:p>
        </w:tc>
        <w:tc>
          <w:tcPr>
            <w:tcW w:w="2254" w:type="dxa"/>
          </w:tcPr>
          <w:p w14:paraId="47E316C2" w14:textId="435B1473" w:rsidR="0061413E" w:rsidRPr="007B600A" w:rsidRDefault="001A7FF7">
            <w:pPr>
              <w:rPr>
                <w:sz w:val="24"/>
                <w:szCs w:val="24"/>
              </w:rPr>
            </w:pPr>
            <w:r w:rsidRPr="007B600A">
              <w:rPr>
                <w:sz w:val="24"/>
                <w:szCs w:val="24"/>
              </w:rPr>
              <w:t>01</w:t>
            </w:r>
            <w:r w:rsidR="6EA826F4" w:rsidRPr="007B600A">
              <w:rPr>
                <w:sz w:val="24"/>
                <w:szCs w:val="24"/>
              </w:rPr>
              <w:t>/</w:t>
            </w:r>
            <w:r w:rsidRPr="007B600A">
              <w:rPr>
                <w:sz w:val="24"/>
                <w:szCs w:val="24"/>
              </w:rPr>
              <w:t>10</w:t>
            </w:r>
            <w:r w:rsidR="6EA826F4" w:rsidRPr="007B600A">
              <w:rPr>
                <w:sz w:val="24"/>
                <w:szCs w:val="24"/>
              </w:rPr>
              <w:t>/202</w:t>
            </w:r>
            <w:r w:rsidRPr="007B600A">
              <w:rPr>
                <w:sz w:val="24"/>
                <w:szCs w:val="24"/>
              </w:rPr>
              <w:t>6</w:t>
            </w:r>
          </w:p>
        </w:tc>
      </w:tr>
    </w:tbl>
    <w:p w14:paraId="325C5454" w14:textId="77777777" w:rsidR="0061413E" w:rsidRDefault="0061413E" w:rsidP="0061413E">
      <w:pPr>
        <w:spacing w:after="0" w:line="240" w:lineRule="auto"/>
      </w:pPr>
    </w:p>
    <w:sectPr w:rsidR="0061413E" w:rsidSect="00C6516E">
      <w:headerReference w:type="first" r:id="rId7"/>
      <w:foot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00E91" w14:textId="77777777" w:rsidR="00ED7F31" w:rsidRDefault="00ED7F31" w:rsidP="00C6516E">
      <w:pPr>
        <w:spacing w:after="0" w:line="240" w:lineRule="auto"/>
      </w:pPr>
      <w:r>
        <w:separator/>
      </w:r>
    </w:p>
  </w:endnote>
  <w:endnote w:type="continuationSeparator" w:id="0">
    <w:p w14:paraId="088CAD7A" w14:textId="77777777" w:rsidR="00ED7F31" w:rsidRDefault="00ED7F31" w:rsidP="00C6516E">
      <w:pPr>
        <w:spacing w:after="0" w:line="240" w:lineRule="auto"/>
      </w:pPr>
      <w:r>
        <w:continuationSeparator/>
      </w:r>
    </w:p>
  </w:endnote>
  <w:endnote w:type="continuationNotice" w:id="1">
    <w:p w14:paraId="32C77433" w14:textId="77777777" w:rsidR="00ED7F31" w:rsidRDefault="00ED7F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AC637" w14:textId="77777777" w:rsidR="00C6516E" w:rsidRDefault="00C6516E">
    <w:pPr>
      <w:pStyle w:val="Footer"/>
    </w:pPr>
    <w:r>
      <w:rPr>
        <w:noProof/>
        <w:lang w:eastAsia="en-GB"/>
      </w:rPr>
      <w:drawing>
        <wp:inline distT="0" distB="0" distL="0" distR="0" wp14:anchorId="4B1AF0CD" wp14:editId="6394B4AC">
          <wp:extent cx="5731510" cy="645160"/>
          <wp:effectExtent l="0" t="0" r="254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cruitment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5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732CA" w14:textId="77777777" w:rsidR="00ED7F31" w:rsidRDefault="00ED7F31" w:rsidP="00C6516E">
      <w:pPr>
        <w:spacing w:after="0" w:line="240" w:lineRule="auto"/>
      </w:pPr>
      <w:r>
        <w:separator/>
      </w:r>
    </w:p>
  </w:footnote>
  <w:footnote w:type="continuationSeparator" w:id="0">
    <w:p w14:paraId="3056C572" w14:textId="77777777" w:rsidR="00ED7F31" w:rsidRDefault="00ED7F31" w:rsidP="00C6516E">
      <w:pPr>
        <w:spacing w:after="0" w:line="240" w:lineRule="auto"/>
      </w:pPr>
      <w:r>
        <w:continuationSeparator/>
      </w:r>
    </w:p>
  </w:footnote>
  <w:footnote w:type="continuationNotice" w:id="1">
    <w:p w14:paraId="63C5DD82" w14:textId="77777777" w:rsidR="00ED7F31" w:rsidRDefault="00ED7F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5A5A" w14:textId="77777777" w:rsidR="00C6516E" w:rsidRDefault="00C6516E">
    <w:pPr>
      <w:pStyle w:val="Header"/>
    </w:pPr>
    <w:r>
      <w:rPr>
        <w:noProof/>
        <w:lang w:eastAsia="en-GB"/>
      </w:rPr>
      <w:drawing>
        <wp:inline distT="0" distB="0" distL="0" distR="0" wp14:anchorId="20F5CB8D" wp14:editId="108EA349">
          <wp:extent cx="5731510" cy="628015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text statement form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EA41E"/>
    <w:multiLevelType w:val="hybridMultilevel"/>
    <w:tmpl w:val="FFFFFFFF"/>
    <w:lvl w:ilvl="0" w:tplc="36141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9C6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60A4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80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69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346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00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EA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9C0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19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921"/>
    <w:rsid w:val="0000338B"/>
    <w:rsid w:val="00014C8F"/>
    <w:rsid w:val="00016801"/>
    <w:rsid w:val="00021614"/>
    <w:rsid w:val="00036A01"/>
    <w:rsid w:val="000460E1"/>
    <w:rsid w:val="00067680"/>
    <w:rsid w:val="00087B0D"/>
    <w:rsid w:val="000B55E5"/>
    <w:rsid w:val="00104340"/>
    <w:rsid w:val="00106BE3"/>
    <w:rsid w:val="00137F8F"/>
    <w:rsid w:val="0014028E"/>
    <w:rsid w:val="00144CC3"/>
    <w:rsid w:val="00176C90"/>
    <w:rsid w:val="00184122"/>
    <w:rsid w:val="00193978"/>
    <w:rsid w:val="001A7FF7"/>
    <w:rsid w:val="001B7C89"/>
    <w:rsid w:val="001C14DB"/>
    <w:rsid w:val="001D2B17"/>
    <w:rsid w:val="0020783A"/>
    <w:rsid w:val="00217152"/>
    <w:rsid w:val="00221C64"/>
    <w:rsid w:val="0027717D"/>
    <w:rsid w:val="00283146"/>
    <w:rsid w:val="002939BE"/>
    <w:rsid w:val="002D2F78"/>
    <w:rsid w:val="002D66AE"/>
    <w:rsid w:val="002E4E1A"/>
    <w:rsid w:val="00306E2A"/>
    <w:rsid w:val="00311C81"/>
    <w:rsid w:val="00312378"/>
    <w:rsid w:val="00316C9E"/>
    <w:rsid w:val="003238CF"/>
    <w:rsid w:val="003474CB"/>
    <w:rsid w:val="00375539"/>
    <w:rsid w:val="00377488"/>
    <w:rsid w:val="00386542"/>
    <w:rsid w:val="003B7D0E"/>
    <w:rsid w:val="003C0728"/>
    <w:rsid w:val="003C7DC0"/>
    <w:rsid w:val="003D15F3"/>
    <w:rsid w:val="003E36C1"/>
    <w:rsid w:val="003E564F"/>
    <w:rsid w:val="003F1BF7"/>
    <w:rsid w:val="003F716C"/>
    <w:rsid w:val="00413156"/>
    <w:rsid w:val="00415167"/>
    <w:rsid w:val="00417277"/>
    <w:rsid w:val="004225B5"/>
    <w:rsid w:val="00450D10"/>
    <w:rsid w:val="00451654"/>
    <w:rsid w:val="004578BA"/>
    <w:rsid w:val="0047270F"/>
    <w:rsid w:val="00482F4D"/>
    <w:rsid w:val="00494B45"/>
    <w:rsid w:val="00496F64"/>
    <w:rsid w:val="004A0C84"/>
    <w:rsid w:val="004A66E8"/>
    <w:rsid w:val="004B06DD"/>
    <w:rsid w:val="004C35DD"/>
    <w:rsid w:val="005012D9"/>
    <w:rsid w:val="005311C0"/>
    <w:rsid w:val="00536A16"/>
    <w:rsid w:val="0054218F"/>
    <w:rsid w:val="005618F2"/>
    <w:rsid w:val="005676FE"/>
    <w:rsid w:val="0057596D"/>
    <w:rsid w:val="005760C5"/>
    <w:rsid w:val="005811C6"/>
    <w:rsid w:val="00596844"/>
    <w:rsid w:val="005A2A19"/>
    <w:rsid w:val="005A2BAB"/>
    <w:rsid w:val="005B3C1A"/>
    <w:rsid w:val="005B4D62"/>
    <w:rsid w:val="005C3F39"/>
    <w:rsid w:val="005E0F4F"/>
    <w:rsid w:val="0060527A"/>
    <w:rsid w:val="0061413E"/>
    <w:rsid w:val="0063077D"/>
    <w:rsid w:val="00637D45"/>
    <w:rsid w:val="006469C1"/>
    <w:rsid w:val="006837D0"/>
    <w:rsid w:val="00683A77"/>
    <w:rsid w:val="00694785"/>
    <w:rsid w:val="006A1F0E"/>
    <w:rsid w:val="006D2FE1"/>
    <w:rsid w:val="006E393D"/>
    <w:rsid w:val="006E3D72"/>
    <w:rsid w:val="006F288C"/>
    <w:rsid w:val="00716306"/>
    <w:rsid w:val="007179D5"/>
    <w:rsid w:val="007450C4"/>
    <w:rsid w:val="00752A33"/>
    <w:rsid w:val="00781FD0"/>
    <w:rsid w:val="007912D5"/>
    <w:rsid w:val="00794683"/>
    <w:rsid w:val="0079658E"/>
    <w:rsid w:val="007A1E37"/>
    <w:rsid w:val="007B4427"/>
    <w:rsid w:val="007B468F"/>
    <w:rsid w:val="007B600A"/>
    <w:rsid w:val="007C0839"/>
    <w:rsid w:val="007D2521"/>
    <w:rsid w:val="007D7FC5"/>
    <w:rsid w:val="007E1282"/>
    <w:rsid w:val="007E2BFA"/>
    <w:rsid w:val="007F3430"/>
    <w:rsid w:val="007F7E94"/>
    <w:rsid w:val="008021B1"/>
    <w:rsid w:val="00812832"/>
    <w:rsid w:val="00834569"/>
    <w:rsid w:val="0083474A"/>
    <w:rsid w:val="00847E86"/>
    <w:rsid w:val="00852350"/>
    <w:rsid w:val="00860C03"/>
    <w:rsid w:val="00865F9B"/>
    <w:rsid w:val="0089389A"/>
    <w:rsid w:val="008F0B08"/>
    <w:rsid w:val="008F127E"/>
    <w:rsid w:val="008F289A"/>
    <w:rsid w:val="009044D7"/>
    <w:rsid w:val="00927998"/>
    <w:rsid w:val="0094133C"/>
    <w:rsid w:val="00941626"/>
    <w:rsid w:val="0099154F"/>
    <w:rsid w:val="009D65F3"/>
    <w:rsid w:val="009E25CE"/>
    <w:rsid w:val="009F511B"/>
    <w:rsid w:val="00A14356"/>
    <w:rsid w:val="00A15EA8"/>
    <w:rsid w:val="00A3209C"/>
    <w:rsid w:val="00A32F95"/>
    <w:rsid w:val="00A3696B"/>
    <w:rsid w:val="00A60516"/>
    <w:rsid w:val="00A61A8B"/>
    <w:rsid w:val="00A63D38"/>
    <w:rsid w:val="00A65A91"/>
    <w:rsid w:val="00A65C5A"/>
    <w:rsid w:val="00A667EC"/>
    <w:rsid w:val="00A7657C"/>
    <w:rsid w:val="00A933BF"/>
    <w:rsid w:val="00A93B1C"/>
    <w:rsid w:val="00A96036"/>
    <w:rsid w:val="00B215E7"/>
    <w:rsid w:val="00B25CC5"/>
    <w:rsid w:val="00B30251"/>
    <w:rsid w:val="00B6298F"/>
    <w:rsid w:val="00B75921"/>
    <w:rsid w:val="00B75AC3"/>
    <w:rsid w:val="00B83A4D"/>
    <w:rsid w:val="00BA015A"/>
    <w:rsid w:val="00BB58D7"/>
    <w:rsid w:val="00BD05F9"/>
    <w:rsid w:val="00BD641E"/>
    <w:rsid w:val="00BE2F85"/>
    <w:rsid w:val="00BF0E2B"/>
    <w:rsid w:val="00BF0E42"/>
    <w:rsid w:val="00C01BBB"/>
    <w:rsid w:val="00C12125"/>
    <w:rsid w:val="00C27570"/>
    <w:rsid w:val="00C3367A"/>
    <w:rsid w:val="00C36B9F"/>
    <w:rsid w:val="00C5576E"/>
    <w:rsid w:val="00C564CF"/>
    <w:rsid w:val="00C6516E"/>
    <w:rsid w:val="00C70E3F"/>
    <w:rsid w:val="00C765B6"/>
    <w:rsid w:val="00CA783F"/>
    <w:rsid w:val="00CB288A"/>
    <w:rsid w:val="00CB5DAE"/>
    <w:rsid w:val="00CC3F0A"/>
    <w:rsid w:val="00CE2820"/>
    <w:rsid w:val="00CF0D32"/>
    <w:rsid w:val="00D132CF"/>
    <w:rsid w:val="00D1542E"/>
    <w:rsid w:val="00D20B88"/>
    <w:rsid w:val="00D25036"/>
    <w:rsid w:val="00D33379"/>
    <w:rsid w:val="00D33D49"/>
    <w:rsid w:val="00D60FE3"/>
    <w:rsid w:val="00DC702D"/>
    <w:rsid w:val="00DD376C"/>
    <w:rsid w:val="00DD6EBE"/>
    <w:rsid w:val="00DE20AA"/>
    <w:rsid w:val="00DE5DA1"/>
    <w:rsid w:val="00DF3636"/>
    <w:rsid w:val="00E20754"/>
    <w:rsid w:val="00E41577"/>
    <w:rsid w:val="00E4469D"/>
    <w:rsid w:val="00E743F1"/>
    <w:rsid w:val="00E87D17"/>
    <w:rsid w:val="00E953DA"/>
    <w:rsid w:val="00EA793C"/>
    <w:rsid w:val="00ED7F31"/>
    <w:rsid w:val="00EE29F2"/>
    <w:rsid w:val="00EE4613"/>
    <w:rsid w:val="00EF32AD"/>
    <w:rsid w:val="00F07346"/>
    <w:rsid w:val="00F07F62"/>
    <w:rsid w:val="00F10935"/>
    <w:rsid w:val="00F23DD3"/>
    <w:rsid w:val="00F27E26"/>
    <w:rsid w:val="00F3329C"/>
    <w:rsid w:val="00FA03F3"/>
    <w:rsid w:val="00FA1319"/>
    <w:rsid w:val="00FB1553"/>
    <w:rsid w:val="00FC0D0B"/>
    <w:rsid w:val="00FC79D1"/>
    <w:rsid w:val="00FD13CC"/>
    <w:rsid w:val="00FD234D"/>
    <w:rsid w:val="00FD6A25"/>
    <w:rsid w:val="00FE2B3E"/>
    <w:rsid w:val="00FE4C87"/>
    <w:rsid w:val="00FF094B"/>
    <w:rsid w:val="046E6DB4"/>
    <w:rsid w:val="047EDF3D"/>
    <w:rsid w:val="051872AD"/>
    <w:rsid w:val="054BFDA2"/>
    <w:rsid w:val="0583A18B"/>
    <w:rsid w:val="059ED569"/>
    <w:rsid w:val="06F5C4ED"/>
    <w:rsid w:val="0C16691A"/>
    <w:rsid w:val="0C3EC6CF"/>
    <w:rsid w:val="0D605C25"/>
    <w:rsid w:val="11E4F243"/>
    <w:rsid w:val="13576281"/>
    <w:rsid w:val="136A2AF8"/>
    <w:rsid w:val="147F0125"/>
    <w:rsid w:val="147F2863"/>
    <w:rsid w:val="158D2022"/>
    <w:rsid w:val="165207FF"/>
    <w:rsid w:val="17EF240F"/>
    <w:rsid w:val="18055714"/>
    <w:rsid w:val="18509114"/>
    <w:rsid w:val="18CD4B75"/>
    <w:rsid w:val="19800742"/>
    <w:rsid w:val="1A0E895A"/>
    <w:rsid w:val="1A3334AF"/>
    <w:rsid w:val="1C3B3805"/>
    <w:rsid w:val="1D2396B4"/>
    <w:rsid w:val="1DAE05F8"/>
    <w:rsid w:val="1DC5A82A"/>
    <w:rsid w:val="210DAD09"/>
    <w:rsid w:val="22173D5F"/>
    <w:rsid w:val="2356B4DC"/>
    <w:rsid w:val="23A49570"/>
    <w:rsid w:val="242AADCA"/>
    <w:rsid w:val="2571AD2B"/>
    <w:rsid w:val="26D83970"/>
    <w:rsid w:val="273EE80A"/>
    <w:rsid w:val="27912859"/>
    <w:rsid w:val="2857CA30"/>
    <w:rsid w:val="2A1D2392"/>
    <w:rsid w:val="2C5D9638"/>
    <w:rsid w:val="2E026316"/>
    <w:rsid w:val="2F126651"/>
    <w:rsid w:val="2F4B7CDA"/>
    <w:rsid w:val="2FB069BA"/>
    <w:rsid w:val="2FC7F2ED"/>
    <w:rsid w:val="2FF26C96"/>
    <w:rsid w:val="2FF9F4E3"/>
    <w:rsid w:val="3107432C"/>
    <w:rsid w:val="31610B5F"/>
    <w:rsid w:val="32A7A7C7"/>
    <w:rsid w:val="32EB6FC6"/>
    <w:rsid w:val="331ACB28"/>
    <w:rsid w:val="338A713B"/>
    <w:rsid w:val="361A26E3"/>
    <w:rsid w:val="361B88A4"/>
    <w:rsid w:val="38372E4E"/>
    <w:rsid w:val="39E00AEE"/>
    <w:rsid w:val="3BA2A71B"/>
    <w:rsid w:val="3BFC4810"/>
    <w:rsid w:val="3C834244"/>
    <w:rsid w:val="3D03AF05"/>
    <w:rsid w:val="41785381"/>
    <w:rsid w:val="41A45F7C"/>
    <w:rsid w:val="41A7C4C6"/>
    <w:rsid w:val="422B59B0"/>
    <w:rsid w:val="42B219F7"/>
    <w:rsid w:val="43B7E778"/>
    <w:rsid w:val="444CAD5A"/>
    <w:rsid w:val="47916DD7"/>
    <w:rsid w:val="48E6828F"/>
    <w:rsid w:val="4A340DB5"/>
    <w:rsid w:val="4BB6467A"/>
    <w:rsid w:val="4EF65FF4"/>
    <w:rsid w:val="4F5CE750"/>
    <w:rsid w:val="511543AA"/>
    <w:rsid w:val="5156D54F"/>
    <w:rsid w:val="519C63B6"/>
    <w:rsid w:val="51D4E5DE"/>
    <w:rsid w:val="53D3FF8F"/>
    <w:rsid w:val="5657DB6C"/>
    <w:rsid w:val="56D16B74"/>
    <w:rsid w:val="572A2583"/>
    <w:rsid w:val="57F0B823"/>
    <w:rsid w:val="5B26927D"/>
    <w:rsid w:val="5B395A87"/>
    <w:rsid w:val="5B54BEEF"/>
    <w:rsid w:val="5C6F8B17"/>
    <w:rsid w:val="5C7E0367"/>
    <w:rsid w:val="5C865594"/>
    <w:rsid w:val="5E6F3C40"/>
    <w:rsid w:val="61683F07"/>
    <w:rsid w:val="6189DF21"/>
    <w:rsid w:val="61B4F0AB"/>
    <w:rsid w:val="61DB6268"/>
    <w:rsid w:val="64BB26EF"/>
    <w:rsid w:val="6944BFD3"/>
    <w:rsid w:val="6A3325F1"/>
    <w:rsid w:val="6C6DE845"/>
    <w:rsid w:val="6DCA8333"/>
    <w:rsid w:val="6EA826F4"/>
    <w:rsid w:val="707D9D76"/>
    <w:rsid w:val="70A6FA01"/>
    <w:rsid w:val="712CEB1D"/>
    <w:rsid w:val="735018AB"/>
    <w:rsid w:val="73F7C172"/>
    <w:rsid w:val="7501B918"/>
    <w:rsid w:val="77072BBD"/>
    <w:rsid w:val="77CB6A7D"/>
    <w:rsid w:val="78D09118"/>
    <w:rsid w:val="7BE94801"/>
    <w:rsid w:val="7FE2E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B6E595"/>
  <w15:chartTrackingRefBased/>
  <w15:docId w15:val="{01A76C06-4EEC-4F60-B3D7-D3C52FDE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16E"/>
  </w:style>
  <w:style w:type="paragraph" w:styleId="Footer">
    <w:name w:val="footer"/>
    <w:basedOn w:val="Normal"/>
    <w:link w:val="FooterChar"/>
    <w:uiPriority w:val="99"/>
    <w:unhideWhenUsed/>
    <w:rsid w:val="00C65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16E"/>
  </w:style>
  <w:style w:type="paragraph" w:styleId="ListParagraph">
    <w:name w:val="List Paragraph"/>
    <w:basedOn w:val="Normal"/>
    <w:uiPriority w:val="34"/>
    <w:qFormat/>
    <w:rsid w:val="006E3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ise.smith\Downloads\DC-Context-Stat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DC-Context-Statement</Template>
  <TotalTime>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Councils Partnership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Smith</dc:creator>
  <cp:keywords/>
  <dc:description/>
  <cp:lastModifiedBy>Louise Smith</cp:lastModifiedBy>
  <cp:revision>5</cp:revision>
  <dcterms:created xsi:type="dcterms:W3CDTF">2026-10-01T09:43:00Z</dcterms:created>
  <dcterms:modified xsi:type="dcterms:W3CDTF">2026-10-01T10:22:00Z</dcterms:modified>
</cp:coreProperties>
</file>