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49547" w14:textId="77777777" w:rsidR="00C6516E" w:rsidRDefault="00C6516E" w:rsidP="0061413E">
      <w:pPr>
        <w:spacing w:after="0" w:line="240" w:lineRule="auto"/>
      </w:pPr>
    </w:p>
    <w:p w14:paraId="48DF8A40" w14:textId="0CAB781A" w:rsidR="00B215E7" w:rsidRDefault="00B215E7" w:rsidP="0061413E">
      <w:pPr>
        <w:spacing w:after="0" w:line="240" w:lineRule="auto"/>
      </w:pPr>
      <w:r>
        <w:t>Job title:</w:t>
      </w:r>
      <w:r w:rsidR="004C25B4">
        <w:t xml:space="preserve"> Democratic </w:t>
      </w:r>
      <w:r w:rsidR="00CA00BE">
        <w:t>&amp; Governance Officer</w:t>
      </w:r>
      <w:r w:rsidR="004C25B4">
        <w:t xml:space="preserve"> Apprentice </w:t>
      </w:r>
    </w:p>
    <w:p w14:paraId="42C7A1B3" w14:textId="77777777" w:rsidR="00B215E7" w:rsidRDefault="00B215E7" w:rsidP="0061413E">
      <w:pPr>
        <w:spacing w:after="0" w:line="240" w:lineRule="auto"/>
      </w:pPr>
      <w:r>
        <w:t>Directorate/Service/Team:</w:t>
      </w:r>
      <w:r w:rsidR="004C25B4">
        <w:t xml:space="preserve"> </w:t>
      </w:r>
      <w:r w:rsidR="00CD73BE">
        <w:t xml:space="preserve">Legal &amp; Democratic Services / </w:t>
      </w:r>
      <w:r w:rsidR="004C25B4">
        <w:t>Democratic Services</w:t>
      </w:r>
      <w:r w:rsidR="00CD73BE">
        <w:t xml:space="preserve"> Team</w:t>
      </w:r>
    </w:p>
    <w:p w14:paraId="7F9331CE" w14:textId="77777777" w:rsidR="00B215E7" w:rsidRDefault="00B215E7" w:rsidP="0061413E">
      <w:pPr>
        <w:spacing w:after="0" w:line="240" w:lineRule="auto"/>
      </w:pPr>
    </w:p>
    <w:p w14:paraId="4CEAAD9C" w14:textId="77777777" w:rsidR="00B215E7" w:rsidRPr="00B657A0" w:rsidRDefault="00B215E7" w:rsidP="0061413E">
      <w:pPr>
        <w:spacing w:after="0" w:line="240" w:lineRule="auto"/>
        <w:rPr>
          <w:b/>
          <w:sz w:val="28"/>
        </w:rPr>
      </w:pPr>
      <w:r w:rsidRPr="00B657A0">
        <w:rPr>
          <w:b/>
          <w:sz w:val="28"/>
        </w:rPr>
        <w:t xml:space="preserve">Organisation </w:t>
      </w:r>
      <w:r w:rsidR="00D20B88">
        <w:rPr>
          <w:b/>
          <w:sz w:val="28"/>
        </w:rPr>
        <w:t>s</w:t>
      </w:r>
      <w:r w:rsidRPr="00B657A0">
        <w:rPr>
          <w:b/>
          <w:sz w:val="28"/>
        </w:rPr>
        <w:t>tructure</w:t>
      </w:r>
      <w:r>
        <w:rPr>
          <w:b/>
          <w:sz w:val="28"/>
        </w:rPr>
        <w:t xml:space="preserve"> </w:t>
      </w:r>
    </w:p>
    <w:p w14:paraId="62132A96" w14:textId="77777777" w:rsidR="00B215E7" w:rsidRDefault="00B215E7" w:rsidP="0061413E">
      <w:pPr>
        <w:spacing w:after="0" w:line="240" w:lineRule="auto"/>
      </w:pPr>
      <w:r>
        <w:t>Reporting to:</w:t>
      </w:r>
      <w:r w:rsidR="004C25B4">
        <w:t xml:space="preserve"> Democratic Services Team Leader</w:t>
      </w:r>
    </w:p>
    <w:p w14:paraId="1455B26F" w14:textId="77777777" w:rsidR="00B215E7" w:rsidRDefault="00B215E7" w:rsidP="0061413E">
      <w:pPr>
        <w:spacing w:after="0" w:line="240" w:lineRule="auto"/>
      </w:pPr>
      <w:r>
        <w:t>Responsibility for:</w:t>
      </w:r>
      <w:r w:rsidR="004C25B4">
        <w:t xml:space="preserve"> No</w:t>
      </w:r>
      <w:r w:rsidR="00CD73BE">
        <w:t xml:space="preserve"> direct supervision responsibilities</w:t>
      </w:r>
    </w:p>
    <w:p w14:paraId="36AAFC0E" w14:textId="77777777" w:rsidR="00B215E7" w:rsidRDefault="00B215E7" w:rsidP="0061413E">
      <w:pPr>
        <w:spacing w:after="0" w:line="240" w:lineRule="auto"/>
      </w:pPr>
    </w:p>
    <w:p w14:paraId="5894739C" w14:textId="77777777" w:rsidR="00B215E7" w:rsidRDefault="0061413E" w:rsidP="0061413E">
      <w:pPr>
        <w:spacing w:after="0" w:line="240" w:lineRule="auto"/>
        <w:rPr>
          <w:b/>
          <w:sz w:val="28"/>
        </w:rPr>
      </w:pPr>
      <w:r w:rsidRPr="0061413E">
        <w:rPr>
          <w:b/>
          <w:sz w:val="28"/>
        </w:rPr>
        <w:t xml:space="preserve">Context of </w:t>
      </w:r>
      <w:r w:rsidR="00D20B88">
        <w:rPr>
          <w:b/>
          <w:sz w:val="28"/>
        </w:rPr>
        <w:t>w</w:t>
      </w:r>
      <w:r w:rsidRPr="0061413E">
        <w:rPr>
          <w:b/>
          <w:sz w:val="28"/>
        </w:rPr>
        <w:t>ork</w:t>
      </w:r>
    </w:p>
    <w:p w14:paraId="52240F4C" w14:textId="05934201" w:rsidR="001A27FA" w:rsidRDefault="004C25B4" w:rsidP="0061413E">
      <w:pPr>
        <w:spacing w:after="0" w:line="240" w:lineRule="auto"/>
      </w:pPr>
      <w:r>
        <w:t xml:space="preserve">Dorset Council has 82 </w:t>
      </w:r>
      <w:r w:rsidR="0038242E">
        <w:t xml:space="preserve">elected </w:t>
      </w:r>
      <w:r>
        <w:t>councillors, known as ‘members’</w:t>
      </w:r>
      <w:r w:rsidR="0038242E">
        <w:t xml:space="preserve"> and</w:t>
      </w:r>
      <w:r>
        <w:t xml:space="preserve"> </w:t>
      </w:r>
      <w:r w:rsidR="009A018D">
        <w:t>one</w:t>
      </w:r>
      <w:r>
        <w:t xml:space="preserve"> of the </w:t>
      </w:r>
      <w:r w:rsidR="0038242E">
        <w:t>key role</w:t>
      </w:r>
      <w:r w:rsidR="009A018D">
        <w:t>s</w:t>
      </w:r>
      <w:r w:rsidR="0038242E">
        <w:t xml:space="preserve"> of councillors is to make decisions on the council’s </w:t>
      </w:r>
      <w:r w:rsidR="00CD73BE">
        <w:t xml:space="preserve">budget, </w:t>
      </w:r>
      <w:r w:rsidR="0038242E">
        <w:t xml:space="preserve">strategies and policies for all of the services provided by the council.  In order that these decisions are made in the most effective way the council has a governance structure that sets out how the decision making processes will be dealt with by committees.  </w:t>
      </w:r>
      <w:r w:rsidR="009A018D">
        <w:t>The role of the Democratic Services Team is to ensure that these committees operate in accordance with the council’s constitution and to manage the committee process by producing agendas and</w:t>
      </w:r>
      <w:r w:rsidR="00256596">
        <w:t xml:space="preserve"> to</w:t>
      </w:r>
      <w:r w:rsidR="009A018D">
        <w:t xml:space="preserve"> </w:t>
      </w:r>
      <w:r w:rsidR="005D7A2F">
        <w:t xml:space="preserve">record decisions by producing a set of </w:t>
      </w:r>
      <w:r w:rsidR="009A018D">
        <w:t xml:space="preserve">minutes for each committee meeting.  </w:t>
      </w:r>
      <w:r w:rsidR="005D7A2F">
        <w:t xml:space="preserve">In addition to the formal committee meetings there are also informal working groups comprising of members and officers that are administered by the Democratic Services Team.  </w:t>
      </w:r>
      <w:r w:rsidR="009A018D">
        <w:t>The</w:t>
      </w:r>
      <w:r w:rsidR="00B467D5">
        <w:t xml:space="preserve"> Democratic Services Team undertakes</w:t>
      </w:r>
      <w:r w:rsidR="009A018D">
        <w:t xml:space="preserve"> a wide range of administrative tasks associated with managing the democratic process</w:t>
      </w:r>
      <w:r w:rsidR="00B467D5">
        <w:t xml:space="preserve"> of the council</w:t>
      </w:r>
      <w:r w:rsidR="009A018D">
        <w:t xml:space="preserve">, including providing support to councillors in their role, supporting officers of the council and dealing with enquiries from the public.  </w:t>
      </w:r>
      <w:r w:rsidR="005D7A2F">
        <w:t>The Democratic Services Team uses a committee management system called Modern.gov, it will therefore be essential for the post holder to have the necessary IT skills to</w:t>
      </w:r>
      <w:r w:rsidR="000B0A56">
        <w:t xml:space="preserve"> learn this</w:t>
      </w:r>
      <w:r w:rsidR="005D7A2F">
        <w:t xml:space="preserve"> system. </w:t>
      </w:r>
    </w:p>
    <w:p w14:paraId="4C6BB877" w14:textId="77777777" w:rsidR="001A27FA" w:rsidRDefault="001A27FA" w:rsidP="0061413E">
      <w:pPr>
        <w:spacing w:after="0" w:line="240" w:lineRule="auto"/>
      </w:pPr>
    </w:p>
    <w:p w14:paraId="2D57A612" w14:textId="3357DDE5" w:rsidR="00647DE9" w:rsidRPr="00983268" w:rsidRDefault="004F2B52" w:rsidP="0061413E">
      <w:pPr>
        <w:spacing w:after="0" w:line="240" w:lineRule="auto"/>
        <w:rPr>
          <w:rFonts w:cstheme="minorHAnsi"/>
        </w:rPr>
      </w:pPr>
      <w:r>
        <w:rPr>
          <w:rFonts w:cstheme="minorHAnsi"/>
        </w:rPr>
        <w:t>T</w:t>
      </w:r>
      <w:r w:rsidR="00647DE9" w:rsidRPr="00983268">
        <w:rPr>
          <w:rFonts w:cstheme="minorHAnsi"/>
        </w:rPr>
        <w:t>he postholder</w:t>
      </w:r>
      <w:r w:rsidR="00647DE9" w:rsidRPr="00190E60">
        <w:rPr>
          <w:rFonts w:cstheme="minorHAnsi"/>
        </w:rPr>
        <w:t xml:space="preserve"> will undertake a</w:t>
      </w:r>
      <w:r>
        <w:rPr>
          <w:rFonts w:cstheme="minorHAnsi"/>
        </w:rPr>
        <w:t xml:space="preserve"> Level 3</w:t>
      </w:r>
      <w:r w:rsidR="00647DE9" w:rsidRPr="00190E60">
        <w:rPr>
          <w:rFonts w:cstheme="minorHAnsi"/>
        </w:rPr>
        <w:t xml:space="preserve"> apprenticeship in Business Administration to help learn and develop the required skills of a Democratic Services Officer</w:t>
      </w:r>
      <w:r w:rsidR="00190E60">
        <w:rPr>
          <w:rFonts w:cstheme="minorHAnsi"/>
        </w:rPr>
        <w:t>. On completion of the apprenticeship</w:t>
      </w:r>
      <w:r w:rsidR="002C3E8B">
        <w:rPr>
          <w:rFonts w:cstheme="minorHAnsi"/>
        </w:rPr>
        <w:t>, which takes 18 months,</w:t>
      </w:r>
      <w:r w:rsidR="00190E60">
        <w:rPr>
          <w:rFonts w:cstheme="minorHAnsi"/>
        </w:rPr>
        <w:t xml:space="preserve"> the postholder will gain a professional qualification in Business </w:t>
      </w:r>
      <w:r w:rsidR="00983268">
        <w:rPr>
          <w:rFonts w:cstheme="minorHAnsi"/>
        </w:rPr>
        <w:t xml:space="preserve">Administration.  </w:t>
      </w:r>
      <w:r w:rsidR="000B0A56" w:rsidRPr="00983268">
        <w:rPr>
          <w:rFonts w:cstheme="minorHAnsi"/>
        </w:rPr>
        <w:t xml:space="preserve">With an apprenticeship the postholder will receive 20% off the job training to undertake the apprenticeship. </w:t>
      </w:r>
    </w:p>
    <w:p w14:paraId="168ABA76" w14:textId="77777777" w:rsidR="000B0A56" w:rsidRDefault="000B0A56" w:rsidP="0061413E">
      <w:pPr>
        <w:spacing w:after="0" w:line="240" w:lineRule="auto"/>
      </w:pPr>
    </w:p>
    <w:p w14:paraId="63200400" w14:textId="072667B8" w:rsidR="004C25B4" w:rsidRDefault="000B0A56" w:rsidP="0061413E">
      <w:pPr>
        <w:spacing w:after="0" w:line="240" w:lineRule="auto"/>
      </w:pPr>
      <w:r>
        <w:t xml:space="preserve">This post is </w:t>
      </w:r>
      <w:r w:rsidR="001A27FA">
        <w:t xml:space="preserve">a great opportunity for anyone wishing to work in Local Government or to advance their career in a specialist administrative role. </w:t>
      </w:r>
      <w:r w:rsidR="004C25B4">
        <w:t xml:space="preserve"> </w:t>
      </w:r>
    </w:p>
    <w:p w14:paraId="5E466A9C" w14:textId="77777777" w:rsidR="0061413E" w:rsidRDefault="0061413E" w:rsidP="0061413E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14:paraId="4E74D11E" w14:textId="77777777" w:rsidR="0061413E" w:rsidRPr="0061413E" w:rsidRDefault="0061413E" w:rsidP="0061413E">
      <w:pPr>
        <w:spacing w:after="0" w:line="240" w:lineRule="auto"/>
        <w:rPr>
          <w:b/>
          <w:sz w:val="28"/>
        </w:rPr>
      </w:pPr>
      <w:r w:rsidRPr="0061413E">
        <w:rPr>
          <w:b/>
          <w:sz w:val="28"/>
        </w:rPr>
        <w:t xml:space="preserve">Travel </w:t>
      </w:r>
      <w:r w:rsidR="00D20B88">
        <w:rPr>
          <w:b/>
          <w:sz w:val="28"/>
        </w:rPr>
        <w:t>r</w:t>
      </w:r>
      <w:r w:rsidRPr="0061413E">
        <w:rPr>
          <w:b/>
          <w:sz w:val="28"/>
        </w:rPr>
        <w:t>equirement</w:t>
      </w:r>
    </w:p>
    <w:p w14:paraId="72873BB2" w14:textId="2FD80660" w:rsidR="009A018D" w:rsidRDefault="000A1870" w:rsidP="0061413E">
      <w:pPr>
        <w:spacing w:after="0" w:line="240" w:lineRule="auto"/>
      </w:pPr>
      <w:r>
        <w:t>There is a requirement for the postholder to hold a driving licence as attendance at committee meetings held away from County Hall is required</w:t>
      </w:r>
      <w:r w:rsidR="009A018D">
        <w:t>.</w:t>
      </w:r>
    </w:p>
    <w:p w14:paraId="490A06A9" w14:textId="461388A6" w:rsidR="0061413E" w:rsidRDefault="0061413E" w:rsidP="0061413E">
      <w:pPr>
        <w:spacing w:after="0" w:line="240" w:lineRule="auto"/>
      </w:pPr>
    </w:p>
    <w:p w14:paraId="20AE69EC" w14:textId="77777777" w:rsidR="0061413E" w:rsidRPr="0061413E" w:rsidRDefault="0061413E" w:rsidP="0061413E">
      <w:pPr>
        <w:spacing w:after="0" w:line="240" w:lineRule="auto"/>
        <w:rPr>
          <w:b/>
          <w:sz w:val="28"/>
        </w:rPr>
      </w:pPr>
      <w:r w:rsidRPr="0061413E">
        <w:rPr>
          <w:b/>
          <w:sz w:val="28"/>
        </w:rPr>
        <w:t xml:space="preserve">Other information  </w:t>
      </w:r>
    </w:p>
    <w:p w14:paraId="5E22451F" w14:textId="77777777" w:rsidR="00CD73BE" w:rsidRDefault="00CD73BE" w:rsidP="00CD73BE">
      <w:pPr>
        <w:spacing w:after="0" w:line="240" w:lineRule="auto"/>
      </w:pPr>
      <w:r>
        <w:t>The ability to converse at ease with</w:t>
      </w:r>
      <w:r w:rsidR="002B7F3E">
        <w:t xml:space="preserve"> members, officers and</w:t>
      </w:r>
      <w:r>
        <w:t xml:space="preserve"> customers and provide advice in accurate spoken English is essential for the post</w:t>
      </w:r>
      <w:r w:rsidR="009340F8">
        <w:t>.</w:t>
      </w:r>
    </w:p>
    <w:p w14:paraId="2E06D302" w14:textId="77777777" w:rsidR="00CD73BE" w:rsidRDefault="00CD73BE" w:rsidP="00CD73BE">
      <w:pPr>
        <w:pStyle w:val="Default"/>
      </w:pPr>
    </w:p>
    <w:p w14:paraId="56D9B536" w14:textId="3F37D14D" w:rsidR="00CD73BE" w:rsidRDefault="00CD73BE" w:rsidP="00CD73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Some contacts with the public can potentially be difficult </w:t>
      </w:r>
      <w:r w:rsidR="00290B93">
        <w:rPr>
          <w:sz w:val="22"/>
          <w:szCs w:val="22"/>
        </w:rPr>
        <w:t>t</w:t>
      </w:r>
      <w:r>
        <w:rPr>
          <w:sz w:val="22"/>
          <w:szCs w:val="22"/>
        </w:rPr>
        <w:t>herefore a level of personal robustness is required for this post.</w:t>
      </w:r>
    </w:p>
    <w:p w14:paraId="7909CF60" w14:textId="77777777" w:rsidR="00CD73BE" w:rsidRDefault="00CD73BE" w:rsidP="00CD73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8659242" w14:textId="6AC4D650" w:rsidR="0061413E" w:rsidRDefault="00CD73BE" w:rsidP="00CD73BE">
      <w:pPr>
        <w:spacing w:after="0" w:line="240" w:lineRule="auto"/>
      </w:pPr>
      <w:r>
        <w:t xml:space="preserve">This post will be subject to a </w:t>
      </w:r>
      <w:r w:rsidR="00290B93">
        <w:t xml:space="preserve">basic </w:t>
      </w:r>
      <w:r>
        <w:t>DBS check</w:t>
      </w:r>
      <w:r w:rsidR="00290B93">
        <w:t>.</w:t>
      </w:r>
    </w:p>
    <w:p w14:paraId="5D751D67" w14:textId="77777777" w:rsidR="00D054FF" w:rsidRDefault="00D054FF" w:rsidP="00CD73BE">
      <w:pPr>
        <w:spacing w:after="0" w:line="240" w:lineRule="auto"/>
      </w:pPr>
    </w:p>
    <w:p w14:paraId="2555D432" w14:textId="77777777" w:rsidR="00D054FF" w:rsidRDefault="00D054FF" w:rsidP="00CD73BE">
      <w:pPr>
        <w:spacing w:after="0" w:line="240" w:lineRule="auto"/>
        <w:rPr>
          <w:rFonts w:cs="Arial"/>
        </w:rPr>
      </w:pPr>
    </w:p>
    <w:p w14:paraId="3BA8B589" w14:textId="77777777" w:rsidR="0061413E" w:rsidRDefault="0061413E" w:rsidP="0061413E">
      <w:pPr>
        <w:spacing w:after="0" w:line="240" w:lineRule="auto"/>
        <w:rPr>
          <w:rFonts w:cs="Arial"/>
        </w:rPr>
      </w:pPr>
    </w:p>
    <w:p w14:paraId="52490E27" w14:textId="77777777" w:rsidR="0061413E" w:rsidRDefault="0061413E" w:rsidP="0061413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38"/>
        <w:gridCol w:w="2254"/>
      </w:tblGrid>
      <w:tr w:rsidR="0061413E" w14:paraId="351AF935" w14:textId="77777777" w:rsidTr="001E10D4">
        <w:tc>
          <w:tcPr>
            <w:tcW w:w="9016" w:type="dxa"/>
            <w:gridSpan w:val="4"/>
          </w:tcPr>
          <w:p w14:paraId="57B0CFA6" w14:textId="77777777" w:rsidR="0061413E" w:rsidRPr="00F44906" w:rsidRDefault="0061413E" w:rsidP="001E10D4">
            <w:pPr>
              <w:jc w:val="center"/>
              <w:rPr>
                <w:b/>
              </w:rPr>
            </w:pPr>
            <w:r>
              <w:rPr>
                <w:b/>
              </w:rPr>
              <w:t>Context statement prepared by:</w:t>
            </w:r>
          </w:p>
        </w:tc>
      </w:tr>
      <w:tr w:rsidR="0061413E" w14:paraId="69E9A010" w14:textId="77777777" w:rsidTr="001E10D4">
        <w:tc>
          <w:tcPr>
            <w:tcW w:w="2122" w:type="dxa"/>
          </w:tcPr>
          <w:p w14:paraId="66D7414A" w14:textId="77777777" w:rsidR="0061413E" w:rsidRDefault="0061413E" w:rsidP="001E10D4">
            <w:r>
              <w:t>Manager</w:t>
            </w:r>
          </w:p>
        </w:tc>
        <w:tc>
          <w:tcPr>
            <w:tcW w:w="3402" w:type="dxa"/>
          </w:tcPr>
          <w:p w14:paraId="6AF0A852" w14:textId="25B5A0A5" w:rsidR="0061413E" w:rsidRDefault="00CD73BE" w:rsidP="001E10D4">
            <w:r>
              <w:t xml:space="preserve">Democratic </w:t>
            </w:r>
            <w:r w:rsidR="00D054FF">
              <w:t xml:space="preserve">&amp; Governance </w:t>
            </w:r>
            <w:r>
              <w:t xml:space="preserve">Team Leader </w:t>
            </w:r>
          </w:p>
        </w:tc>
        <w:tc>
          <w:tcPr>
            <w:tcW w:w="1238" w:type="dxa"/>
          </w:tcPr>
          <w:p w14:paraId="2D7635F8" w14:textId="77777777" w:rsidR="0061413E" w:rsidRDefault="0061413E" w:rsidP="001E10D4">
            <w:r>
              <w:t>Date</w:t>
            </w:r>
          </w:p>
        </w:tc>
        <w:tc>
          <w:tcPr>
            <w:tcW w:w="2254" w:type="dxa"/>
          </w:tcPr>
          <w:p w14:paraId="2B013F64" w14:textId="6F882630" w:rsidR="0061413E" w:rsidRDefault="00D054FF" w:rsidP="001E10D4">
            <w:r>
              <w:t>14</w:t>
            </w:r>
            <w:r w:rsidR="00703D3C">
              <w:t>.10.26</w:t>
            </w:r>
          </w:p>
        </w:tc>
      </w:tr>
    </w:tbl>
    <w:p w14:paraId="42AE839E" w14:textId="77777777" w:rsidR="0061413E" w:rsidRDefault="0061413E" w:rsidP="0061413E">
      <w:pPr>
        <w:spacing w:after="0" w:line="240" w:lineRule="auto"/>
      </w:pPr>
    </w:p>
    <w:sectPr w:rsidR="0061413E" w:rsidSect="00C6516E">
      <w:headerReference w:type="first" r:id="rId6"/>
      <w:foot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2E84C" w14:textId="77777777" w:rsidR="004E0FC3" w:rsidRDefault="004E0FC3" w:rsidP="00C6516E">
      <w:pPr>
        <w:spacing w:after="0" w:line="240" w:lineRule="auto"/>
      </w:pPr>
      <w:r>
        <w:separator/>
      </w:r>
    </w:p>
  </w:endnote>
  <w:endnote w:type="continuationSeparator" w:id="0">
    <w:p w14:paraId="7C875D78" w14:textId="77777777" w:rsidR="004E0FC3" w:rsidRDefault="004E0FC3" w:rsidP="00C65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F331" w14:textId="77777777" w:rsidR="00C6516E" w:rsidRDefault="00C6516E">
    <w:pPr>
      <w:pStyle w:val="Footer"/>
    </w:pPr>
    <w:r>
      <w:rPr>
        <w:noProof/>
        <w:lang w:eastAsia="en-GB"/>
      </w:rPr>
      <w:drawing>
        <wp:inline distT="0" distB="0" distL="0" distR="0" wp14:anchorId="5DB6B85F" wp14:editId="45CBF120">
          <wp:extent cx="5731510" cy="645160"/>
          <wp:effectExtent l="0" t="0" r="254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EA90F" w14:textId="77777777" w:rsidR="004E0FC3" w:rsidRDefault="004E0FC3" w:rsidP="00C6516E">
      <w:pPr>
        <w:spacing w:after="0" w:line="240" w:lineRule="auto"/>
      </w:pPr>
      <w:r>
        <w:separator/>
      </w:r>
    </w:p>
  </w:footnote>
  <w:footnote w:type="continuationSeparator" w:id="0">
    <w:p w14:paraId="6CB95568" w14:textId="77777777" w:rsidR="004E0FC3" w:rsidRDefault="004E0FC3" w:rsidP="00C65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1D44" w14:textId="77777777" w:rsidR="00C6516E" w:rsidRDefault="00C6516E">
    <w:pPr>
      <w:pStyle w:val="Header"/>
    </w:pPr>
    <w:r>
      <w:rPr>
        <w:noProof/>
        <w:lang w:eastAsia="en-GB"/>
      </w:rPr>
      <w:drawing>
        <wp:inline distT="0" distB="0" distL="0" distR="0" wp14:anchorId="288FBBB5" wp14:editId="2D20C873">
          <wp:extent cx="5731510" cy="628015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B4"/>
    <w:rsid w:val="000A1870"/>
    <w:rsid w:val="000B0A56"/>
    <w:rsid w:val="000B76E6"/>
    <w:rsid w:val="00190E60"/>
    <w:rsid w:val="001A27FA"/>
    <w:rsid w:val="001B7C89"/>
    <w:rsid w:val="001D2B17"/>
    <w:rsid w:val="00256596"/>
    <w:rsid w:val="00290B93"/>
    <w:rsid w:val="002B7F3E"/>
    <w:rsid w:val="002C3E8B"/>
    <w:rsid w:val="0038242E"/>
    <w:rsid w:val="00451654"/>
    <w:rsid w:val="004B4DF5"/>
    <w:rsid w:val="004C25B4"/>
    <w:rsid w:val="004E0FC3"/>
    <w:rsid w:val="004F2B52"/>
    <w:rsid w:val="005D7A2F"/>
    <w:rsid w:val="0061413E"/>
    <w:rsid w:val="0064753E"/>
    <w:rsid w:val="00647DE9"/>
    <w:rsid w:val="00676739"/>
    <w:rsid w:val="006876AF"/>
    <w:rsid w:val="00703D3C"/>
    <w:rsid w:val="0075639D"/>
    <w:rsid w:val="007E1282"/>
    <w:rsid w:val="007E3E43"/>
    <w:rsid w:val="008674D6"/>
    <w:rsid w:val="00873AE7"/>
    <w:rsid w:val="009340F8"/>
    <w:rsid w:val="00947C03"/>
    <w:rsid w:val="00983268"/>
    <w:rsid w:val="009A018D"/>
    <w:rsid w:val="00A95DC7"/>
    <w:rsid w:val="00B1744B"/>
    <w:rsid w:val="00B215E7"/>
    <w:rsid w:val="00B356F0"/>
    <w:rsid w:val="00B467D5"/>
    <w:rsid w:val="00B61B2A"/>
    <w:rsid w:val="00B9567B"/>
    <w:rsid w:val="00C02758"/>
    <w:rsid w:val="00C6516E"/>
    <w:rsid w:val="00CA00BE"/>
    <w:rsid w:val="00CB44E6"/>
    <w:rsid w:val="00CD73BE"/>
    <w:rsid w:val="00CF0D32"/>
    <w:rsid w:val="00D054FF"/>
    <w:rsid w:val="00D20B88"/>
    <w:rsid w:val="00D907FE"/>
    <w:rsid w:val="00DD10F8"/>
    <w:rsid w:val="00EF6D45"/>
    <w:rsid w:val="00FD7681"/>
    <w:rsid w:val="00F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3E7DF"/>
  <w15:chartTrackingRefBased/>
  <w15:docId w15:val="{AE982C55-7023-497A-B080-681BE44F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16E"/>
  </w:style>
  <w:style w:type="paragraph" w:styleId="Footer">
    <w:name w:val="footer"/>
    <w:basedOn w:val="Normal"/>
    <w:link w:val="Foot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16E"/>
  </w:style>
  <w:style w:type="paragraph" w:customStyle="1" w:styleId="Default">
    <w:name w:val="Default"/>
    <w:rsid w:val="00CD73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allison\AppData\Local\Microsoft\Windows\INetCache\IE\Q724U30N\DC-Context-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DC-Context-Statement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Councils Partnership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sdallison</dc:creator>
  <cp:keywords/>
  <dc:description/>
  <cp:lastModifiedBy>Susan Dallison</cp:lastModifiedBy>
  <cp:revision>2</cp:revision>
  <dcterms:created xsi:type="dcterms:W3CDTF">2026-10-14T08:36:00Z</dcterms:created>
  <dcterms:modified xsi:type="dcterms:W3CDTF">2026-10-14T08:36:00Z</dcterms:modified>
</cp:coreProperties>
</file>